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6A2A74"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34E101E9">
      <w:pPr>
        <w:widowControl/>
        <w:spacing w:line="500" w:lineRule="exact"/>
        <w:jc w:val="center"/>
        <w:rPr>
          <w:rFonts w:hint="eastAsia" w:ascii="Times New Roman" w:hAnsi="Times New Roman" w:eastAsia="黑体"/>
          <w:color w:val="auto"/>
          <w:szCs w:val="32"/>
          <w:lang w:eastAsia="zh-CN"/>
        </w:rPr>
      </w:pPr>
    </w:p>
    <w:p w14:paraId="3768F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《上杭县文化体育和旅游局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涉企行政检查事项清单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（征求意见稿）》意见反馈表</w:t>
      </w:r>
    </w:p>
    <w:p w14:paraId="562F74DC"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bookmarkStart w:id="0" w:name="_GoBack"/>
      <w:bookmarkEnd w:id="0"/>
    </w:p>
    <w:p w14:paraId="11775151"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  <w:t>单位名称（盖章）：</w:t>
      </w:r>
    </w:p>
    <w:p w14:paraId="56745C26"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tbl>
      <w:tblPr>
        <w:tblStyle w:val="9"/>
        <w:tblpPr w:leftFromText="180" w:rightFromText="180" w:vertAnchor="page" w:horzAnchor="page" w:tblpX="1552" w:tblpY="59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429"/>
      </w:tblGrid>
      <w:tr w14:paraId="65B4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8777">
            <w:pPr>
              <w:widowControl w:val="0"/>
              <w:wordWrap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2C47C">
            <w:pPr>
              <w:pStyle w:val="13"/>
              <w:spacing w:line="600" w:lineRule="exact"/>
              <w:jc w:val="center"/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  <w:t>反馈意见</w:t>
            </w:r>
          </w:p>
        </w:tc>
      </w:tr>
      <w:tr w14:paraId="500D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73C0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B1415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7AC4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C798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BDFC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2202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A86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38F2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0649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25F8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20A30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74A9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0C60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CBBD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0B95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DC17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D3D3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48939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AC52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DC18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3D6B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554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16031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6759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9A0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B96F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 w14:paraId="0A1E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3ED0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A68B"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</w:tbl>
    <w:p w14:paraId="0E3425C8">
      <w:pPr>
        <w:pStyle w:val="2"/>
        <w:ind w:left="0" w:leftChars="0" w:firstLine="0" w:firstLineChars="0"/>
        <w:jc w:val="left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填表人：                               日期：</w:t>
      </w:r>
    </w:p>
    <w:p w14:paraId="7A7BDA24">
      <w:pPr>
        <w:spacing w:line="600" w:lineRule="exact"/>
        <w:ind w:firstLine="280" w:firstLineChars="100"/>
        <w:rPr>
          <w:rFonts w:hint="default" w:ascii="仿宋_GB2312" w:eastAsia="仿宋_GB2312"/>
          <w:snapToGrid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BE28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59BD956"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hpgkvTAAAABQEAAA8AAAAA&#10;AAAAAQAgAAAAIgAAAGRycy9kb3ducmV2LnhtbFBLAQIUABQAAAAIAIdO4kDegLNd4AEAALoDAAAO&#10;AAAAAAAAAAEAIAAAACIBAABkcnMvZTJvRG9jLnhtbFBLBQYAAAAABgAGAFkBAAB0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59BD956"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EA2773"/>
    <w:rsid w:val="0DA33F9D"/>
    <w:rsid w:val="11FF7E7B"/>
    <w:rsid w:val="14ED5940"/>
    <w:rsid w:val="1B2A1167"/>
    <w:rsid w:val="28144316"/>
    <w:rsid w:val="35335357"/>
    <w:rsid w:val="36576CB4"/>
    <w:rsid w:val="37A83DDA"/>
    <w:rsid w:val="4CCA43C8"/>
    <w:rsid w:val="522E5E09"/>
    <w:rsid w:val="5E4C2E61"/>
    <w:rsid w:val="66AB26EF"/>
    <w:rsid w:val="6ACE4BFE"/>
    <w:rsid w:val="6D926CB5"/>
    <w:rsid w:val="6E4335ED"/>
    <w:rsid w:val="73247AB1"/>
    <w:rsid w:val="76EA4912"/>
    <w:rsid w:val="773F4EBA"/>
    <w:rsid w:val="77427B07"/>
    <w:rsid w:val="777B7256"/>
    <w:rsid w:val="7ED222B8"/>
    <w:rsid w:val="FF5BFF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8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customStyle="1" w:styleId="13">
    <w:name w:val="说明"/>
    <w:next w:val="3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null15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2275</Words>
  <Characters>2330</Characters>
  <Lines>1</Lines>
  <Paragraphs>1</Paragraphs>
  <TotalTime>0</TotalTime>
  <ScaleCrop>false</ScaleCrop>
  <LinksUpToDate>false</LinksUpToDate>
  <CharactersWithSpaces>2687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2008-12-27T08:45:00Z</dcterms:created>
  <dc:creator>Administrator</dc:creator>
  <cp:lastModifiedBy>lyadmin</cp:lastModifiedBy>
  <cp:lastPrinted>2026-08-11T08:34:00Z</cp:lastPrinted>
  <dcterms:modified xsi:type="dcterms:W3CDTF">2026-08-15T09:39:04Z</dcterms:modified>
  <dc:title>关于征求《龙岩市民宿管理办法（试行）》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eyJoZGlkIjoiMWUyMjFlYmM0ZTQ5OTk4NDBjOWM1ZjA0ZTc1NzQ2YTIiLCJ1c2VySWQiOiI1MDc3OTkyMzMifQ==</vt:lpwstr>
  </property>
  <property fmtid="{D5CDD505-2E9C-101B-9397-08002B2CF9AE}" pid="4" name="ICV">
    <vt:lpwstr>E240E596B48F406785F14EC6F3C7E0E0_13</vt:lpwstr>
  </property>
</Properties>
</file>