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拟认定2022年家庭林场汇总表</w:t>
      </w:r>
      <w:bookmarkStart w:id="0" w:name="_GoBack"/>
      <w:bookmarkEnd w:id="0"/>
    </w:p>
    <w:tbl>
      <w:tblPr>
        <w:tblStyle w:val="6"/>
        <w:tblW w:w="98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535"/>
        <w:gridCol w:w="3990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乡(镇)村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家庭林场名称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业主姓名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才溪镇溪东村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上杭县源财家庭林场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才溪镇中兴村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上杭县才溪如艺林场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雷才英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古田镇文元村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上杭县古田镇建林家庭林场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赖建明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古田镇溪背村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上杭县古田镇建玲家庭林场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廖建秋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古田镇梨岭村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上杭县盈嘉家庭林场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林光恒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古田镇兴隆村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上杭县古田镇亿恒家庭林场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曾纪生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旧县镇龙溪村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上杭县家英家庭林场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陈李英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旧县镇蓝田村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上杭县武北林业家庭林场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林祥武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官庄畲族乡回龙村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上杭县回山林业家庭林场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林炳文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珊瑚乡下珊瑚村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上杭县元清种植家庭林场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陈元清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南阳镇朱斜村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上杭县南阳镇银顺林业家庭林场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温银和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泮境乡彩霞村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上杭县冬兴家庭农场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林家相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白砂镇官洋村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上杭县卫萍农林场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温卫萍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白砂镇樟黄村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上杭县国文家庭林场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赖洪英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湖洋镇新山村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上杭县大水源林场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稔田镇长滩村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上杭县金树家庭林场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李树元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MTU5MGY1NWY4NGQzNjYwODJjY2VjYWIzOGExMjcifQ=="/>
  </w:docVars>
  <w:rsids>
    <w:rsidRoot w:val="435E5968"/>
    <w:rsid w:val="02D97912"/>
    <w:rsid w:val="04207E21"/>
    <w:rsid w:val="049E0D37"/>
    <w:rsid w:val="05BC239F"/>
    <w:rsid w:val="070B5F7E"/>
    <w:rsid w:val="0764274D"/>
    <w:rsid w:val="07A95AB0"/>
    <w:rsid w:val="089B158E"/>
    <w:rsid w:val="09594501"/>
    <w:rsid w:val="09ED2E9B"/>
    <w:rsid w:val="0AB446C3"/>
    <w:rsid w:val="111F11B0"/>
    <w:rsid w:val="136F77D7"/>
    <w:rsid w:val="14A1193E"/>
    <w:rsid w:val="14E8643A"/>
    <w:rsid w:val="154222ED"/>
    <w:rsid w:val="16921052"/>
    <w:rsid w:val="1A07378B"/>
    <w:rsid w:val="1A497D02"/>
    <w:rsid w:val="1B1D4C62"/>
    <w:rsid w:val="1BCB08F9"/>
    <w:rsid w:val="1C933A8A"/>
    <w:rsid w:val="1E012619"/>
    <w:rsid w:val="1EED0145"/>
    <w:rsid w:val="1F45668D"/>
    <w:rsid w:val="1F586B52"/>
    <w:rsid w:val="1FF419FD"/>
    <w:rsid w:val="204814B9"/>
    <w:rsid w:val="258607F7"/>
    <w:rsid w:val="280A5334"/>
    <w:rsid w:val="2A355B25"/>
    <w:rsid w:val="2AB174B1"/>
    <w:rsid w:val="2AD417E1"/>
    <w:rsid w:val="2BF85B2E"/>
    <w:rsid w:val="2C5E12C7"/>
    <w:rsid w:val="2CAF12EA"/>
    <w:rsid w:val="2EBC4A66"/>
    <w:rsid w:val="2ECC3454"/>
    <w:rsid w:val="2FD75FBD"/>
    <w:rsid w:val="312D2342"/>
    <w:rsid w:val="31A94066"/>
    <w:rsid w:val="32064FCD"/>
    <w:rsid w:val="3207776C"/>
    <w:rsid w:val="328E671A"/>
    <w:rsid w:val="34E253A1"/>
    <w:rsid w:val="391800A0"/>
    <w:rsid w:val="3A0B61A6"/>
    <w:rsid w:val="3A112E7E"/>
    <w:rsid w:val="3BEB6972"/>
    <w:rsid w:val="3C715E7A"/>
    <w:rsid w:val="3CC50531"/>
    <w:rsid w:val="3CF9339D"/>
    <w:rsid w:val="3F0849A7"/>
    <w:rsid w:val="3FA963EF"/>
    <w:rsid w:val="435E5968"/>
    <w:rsid w:val="457C0D33"/>
    <w:rsid w:val="462B4293"/>
    <w:rsid w:val="46BA3507"/>
    <w:rsid w:val="4AA0050F"/>
    <w:rsid w:val="4B4950FF"/>
    <w:rsid w:val="4BCA036B"/>
    <w:rsid w:val="4C763FF0"/>
    <w:rsid w:val="4C7D17B1"/>
    <w:rsid w:val="4D2E18C0"/>
    <w:rsid w:val="4D485E8D"/>
    <w:rsid w:val="4D675D5B"/>
    <w:rsid w:val="50714EBA"/>
    <w:rsid w:val="52EB0BC7"/>
    <w:rsid w:val="53BD6A07"/>
    <w:rsid w:val="54BF71C9"/>
    <w:rsid w:val="55494B66"/>
    <w:rsid w:val="561111B8"/>
    <w:rsid w:val="5ABB5DA6"/>
    <w:rsid w:val="5B586D8C"/>
    <w:rsid w:val="5C4A645C"/>
    <w:rsid w:val="5CE9261B"/>
    <w:rsid w:val="5E3709FB"/>
    <w:rsid w:val="5E8B3D10"/>
    <w:rsid w:val="5F0E45BB"/>
    <w:rsid w:val="62A36DC8"/>
    <w:rsid w:val="630A28D5"/>
    <w:rsid w:val="63A86A2D"/>
    <w:rsid w:val="64AF5104"/>
    <w:rsid w:val="65027816"/>
    <w:rsid w:val="6B325C22"/>
    <w:rsid w:val="6B5000CB"/>
    <w:rsid w:val="6D535020"/>
    <w:rsid w:val="70805E04"/>
    <w:rsid w:val="714E2894"/>
    <w:rsid w:val="727918F3"/>
    <w:rsid w:val="75963885"/>
    <w:rsid w:val="75CF2423"/>
    <w:rsid w:val="75E841F6"/>
    <w:rsid w:val="75EF2681"/>
    <w:rsid w:val="7733422D"/>
    <w:rsid w:val="78885C90"/>
    <w:rsid w:val="7BBC7BDA"/>
    <w:rsid w:val="7DAB6339"/>
    <w:rsid w:val="7E1D3C9C"/>
    <w:rsid w:val="7ED176A2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555555"/>
      <w:u w:val="none"/>
    </w:rPr>
  </w:style>
  <w:style w:type="character" w:styleId="5">
    <w:name w:val="Hyperlink"/>
    <w:basedOn w:val="3"/>
    <w:qFormat/>
    <w:uiPriority w:val="0"/>
    <w:rPr>
      <w:color w:val="555555"/>
      <w:u w:val="non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icon5"/>
    <w:basedOn w:val="3"/>
    <w:qFormat/>
    <w:uiPriority w:val="0"/>
  </w:style>
  <w:style w:type="character" w:customStyle="1" w:styleId="9">
    <w:name w:val="icon4"/>
    <w:basedOn w:val="3"/>
    <w:qFormat/>
    <w:uiPriority w:val="0"/>
  </w:style>
  <w:style w:type="character" w:customStyle="1" w:styleId="10">
    <w:name w:val="zcr"/>
    <w:basedOn w:val="3"/>
    <w:qFormat/>
    <w:uiPriority w:val="0"/>
    <w:rPr>
      <w:color w:val="F2492D"/>
    </w:rPr>
  </w:style>
  <w:style w:type="character" w:customStyle="1" w:styleId="11">
    <w:name w:val="disab"/>
    <w:basedOn w:val="3"/>
    <w:qFormat/>
    <w:uiPriority w:val="0"/>
    <w:rPr>
      <w:bdr w:val="single" w:color="E4E4E4" w:sz="6" w:space="0"/>
      <w:shd w:val="clear" w:fill="CCCCCC"/>
    </w:rPr>
  </w:style>
  <w:style w:type="character" w:customStyle="1" w:styleId="12">
    <w:name w:val="icon3"/>
    <w:basedOn w:val="3"/>
    <w:qFormat/>
    <w:uiPriority w:val="0"/>
  </w:style>
  <w:style w:type="character" w:customStyle="1" w:styleId="13">
    <w:name w:val="icon31"/>
    <w:basedOn w:val="3"/>
    <w:qFormat/>
    <w:uiPriority w:val="0"/>
  </w:style>
  <w:style w:type="character" w:customStyle="1" w:styleId="14">
    <w:name w:val="icon32"/>
    <w:basedOn w:val="3"/>
    <w:qFormat/>
    <w:uiPriority w:val="0"/>
  </w:style>
  <w:style w:type="character" w:customStyle="1" w:styleId="15">
    <w:name w:val="current"/>
    <w:basedOn w:val="3"/>
    <w:qFormat/>
    <w:uiPriority w:val="0"/>
    <w:rPr>
      <w:color w:val="FFFFFF"/>
      <w:u w:val="none"/>
      <w:bdr w:val="single" w:color="EE1F00" w:sz="6" w:space="0"/>
      <w:shd w:val="clear" w:fill="EE1F00"/>
    </w:rPr>
  </w:style>
  <w:style w:type="character" w:customStyle="1" w:styleId="16">
    <w:name w:val="disabled"/>
    <w:basedOn w:val="3"/>
    <w:qFormat/>
    <w:uiPriority w:val="0"/>
    <w:rPr>
      <w:bdr w:val="single" w:color="E4E4E4" w:sz="6" w:space="0"/>
      <w:shd w:val="clear" w:fill="CCCCCC"/>
    </w:rPr>
  </w:style>
  <w:style w:type="character" w:customStyle="1" w:styleId="17">
    <w:name w:val="go"/>
    <w:basedOn w:val="3"/>
    <w:qFormat/>
    <w:uiPriority w:val="0"/>
    <w:rPr>
      <w:shd w:val="clear" w:fill="E2E2E2"/>
    </w:rPr>
  </w:style>
  <w:style w:type="character" w:customStyle="1" w:styleId="18">
    <w:name w:val="icon2"/>
    <w:basedOn w:val="3"/>
    <w:qFormat/>
    <w:uiPriority w:val="0"/>
  </w:style>
  <w:style w:type="character" w:customStyle="1" w:styleId="19">
    <w:name w:val="icon21"/>
    <w:basedOn w:val="3"/>
    <w:qFormat/>
    <w:uiPriority w:val="0"/>
  </w:style>
  <w:style w:type="character" w:customStyle="1" w:styleId="20">
    <w:name w:val="icon22"/>
    <w:basedOn w:val="3"/>
    <w:qFormat/>
    <w:uiPriority w:val="0"/>
  </w:style>
  <w:style w:type="character" w:customStyle="1" w:styleId="21">
    <w:name w:val="icon1"/>
    <w:basedOn w:val="3"/>
    <w:qFormat/>
    <w:uiPriority w:val="0"/>
  </w:style>
  <w:style w:type="character" w:customStyle="1" w:styleId="22">
    <w:name w:val="icon11"/>
    <w:basedOn w:val="3"/>
    <w:qFormat/>
    <w:uiPriority w:val="0"/>
  </w:style>
  <w:style w:type="character" w:customStyle="1" w:styleId="23">
    <w:name w:val="icon12"/>
    <w:basedOn w:val="3"/>
    <w:qFormat/>
    <w:uiPriority w:val="0"/>
  </w:style>
  <w:style w:type="character" w:customStyle="1" w:styleId="24">
    <w:name w:val="cgefont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605</Words>
  <Characters>656</Characters>
  <Lines>0</Lines>
  <Paragraphs>0</Paragraphs>
  <TotalTime>3</TotalTime>
  <ScaleCrop>false</ScaleCrop>
  <LinksUpToDate>false</LinksUpToDate>
  <CharactersWithSpaces>690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2018-09-13T08:47:00Z</dcterms:created>
  <dc:creator>泮境湿烤花生，蜂蜜，-俞华平</dc:creator>
  <cp:lastModifiedBy>Administrator</cp:lastModifiedBy>
  <cp:lastPrinted>2021-11-24T03:20:00Z</cp:lastPrinted>
  <dcterms:modified xsi:type="dcterms:W3CDTF">2022-12-12T08:08:49Z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85DF85D623EA48E29192D4E09415C501</vt:lpwstr>
  </property>
</Properties>
</file>